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宣贯培训报名表（呼和浩特市）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4676C"/>
    <w:rsid w:val="6CB4676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styleId="5">
    <w:name w:val="Hyperlink"/>
    <w:unhideWhenUsed/>
    <w:qFormat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2018-08-06T09:35:00Z</dcterms:created>
  <dc:creator>Fa1r1406445456</dc:creator>
  <cp:lastModifiedBy>Fa1r1406445456</cp:lastModifiedBy>
  <dcterms:modified xsi:type="dcterms:W3CDTF">2018-08-06T09:35:33Z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