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宣贯培训报名表（锡林郭勒盟）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C7AD8"/>
    <w:rsid w:val="1B963810"/>
    <w:rsid w:val="238C7AD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styleId="5">
    <w:name w:val="Hyperlink"/>
    <w:unhideWhenUsed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2018-07-11T00:16:00Z</dcterms:created>
  <dc:creator>Fa1r1406445456</dc:creator>
  <cp:lastModifiedBy>Fa1r1406445456</cp:lastModifiedBy>
  <dcterms:modified xsi:type="dcterms:W3CDTF">2018-07-11T00:17:07Z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