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宣贯培训报名表（赤峰市）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90597"/>
    <w:rsid w:val="4DB905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2018-06-14T03:06:00Z</dcterms:created>
  <dc:creator>Fa1r1406445456</dc:creator>
  <cp:lastModifiedBy>Fa1r1406445456</cp:lastModifiedBy>
  <dcterms:modified xsi:type="dcterms:W3CDTF">2018-06-14T03:07:14Z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