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5274310" cy="7455535"/>
            <wp:effectExtent l="0" t="0" r="2540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7455535"/>
            <wp:effectExtent l="0" t="0" r="2540" b="120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7455535"/>
            <wp:effectExtent l="0" t="0" r="2540" b="1206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7455535"/>
            <wp:effectExtent l="0" t="0" r="2540" b="1206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7455535"/>
            <wp:effectExtent l="0" t="0" r="2540" b="1206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7455535"/>
            <wp:effectExtent l="0" t="0" r="2540" b="1206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7455535"/>
            <wp:effectExtent l="0" t="0" r="2540" b="1206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701" w:right="1797" w:bottom="170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470BF4"/>
    <w:rsid w:val="36470BF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2018-04-27T01:44:00Z</dcterms:created>
  <dc:creator>Fa1r1406445456</dc:creator>
  <cp:lastModifiedBy>Fa1r1406445456</cp:lastModifiedBy>
  <dcterms:modified xsi:type="dcterms:W3CDTF">2018-04-27T01:46:22Z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